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6E56" w:rsidRDefault="00AB6E56" w:rsidP="00AB6E56">
      <w:r>
        <w:t>Erfahrungsbericht</w:t>
      </w:r>
    </w:p>
    <w:p w:rsidR="00AB6E56" w:rsidRDefault="00AB6E56" w:rsidP="00AB6E56">
      <w:pPr>
        <w:spacing w:after="0"/>
        <w:rPr>
          <w:b/>
        </w:rPr>
      </w:pPr>
      <w:r w:rsidRPr="00AB6E56">
        <w:rPr>
          <w:b/>
        </w:rPr>
        <w:t>Unterbringung/ Umfeld</w:t>
      </w:r>
    </w:p>
    <w:p w:rsidR="00AB6E56" w:rsidRDefault="00AB6E56" w:rsidP="00AB6E56">
      <w:pPr>
        <w:spacing w:after="0"/>
      </w:pPr>
      <w:r>
        <w:t xml:space="preserve">Nach einigen fehlgeschlagenen Versuchen selbst eine Unterkunft zu organisieren, bin ich auf das Angebot des </w:t>
      </w:r>
      <w:proofErr w:type="spellStart"/>
      <w:r>
        <w:t>Housing</w:t>
      </w:r>
      <w:proofErr w:type="spellEnd"/>
      <w:r>
        <w:t xml:space="preserve"> Service der </w:t>
      </w:r>
      <w:proofErr w:type="spellStart"/>
      <w:r>
        <w:t>Université</w:t>
      </w:r>
      <w:proofErr w:type="spellEnd"/>
      <w:r>
        <w:t xml:space="preserve"> </w:t>
      </w:r>
      <w:proofErr w:type="spellStart"/>
      <w:r>
        <w:t>Catholique</w:t>
      </w:r>
      <w:proofErr w:type="spellEnd"/>
      <w:r>
        <w:t xml:space="preserve"> de Lyon aufmerksam geworden. Dieses funktioniert so, dass man einfach seine Daten (Zahlungsbereitschaft, WG oder Studio Appartement, Nähe zur Universität, …) angibt und die Universität eine entsprechende Unterkunft in einer der zahlreichen Studentenwohnheime der Stadt vermittelt. Ich hatte das Glück im „</w:t>
      </w:r>
      <w:proofErr w:type="spellStart"/>
      <w:r>
        <w:t>Odalys</w:t>
      </w:r>
      <w:proofErr w:type="spellEnd"/>
      <w:r>
        <w:t xml:space="preserve"> Campus </w:t>
      </w:r>
      <w:proofErr w:type="spellStart"/>
      <w:r>
        <w:t>Confluence</w:t>
      </w:r>
      <w:proofErr w:type="spellEnd"/>
      <w:r>
        <w:t>“ unterzukommen</w:t>
      </w:r>
      <w:r w:rsidR="004B391E">
        <w:t>,</w:t>
      </w:r>
      <w:r>
        <w:t xml:space="preserve"> welches zu </w:t>
      </w:r>
      <w:proofErr w:type="spellStart"/>
      <w:r>
        <w:t>Fuss</w:t>
      </w:r>
      <w:proofErr w:type="spellEnd"/>
      <w:r>
        <w:t xml:space="preserve"> 10 Minuten von der Universität entfernt und somit recht zentral gelegen ist. Auch zu meinem Französisch</w:t>
      </w:r>
      <w:r w:rsidR="004B391E">
        <w:t>-</w:t>
      </w:r>
      <w:r>
        <w:t>, Kunst</w:t>
      </w:r>
      <w:r w:rsidR="004B391E">
        <w:t>-</w:t>
      </w:r>
      <w:r>
        <w:t xml:space="preserve"> und Kletterkurs und natürlich zur Bar „</w:t>
      </w:r>
      <w:proofErr w:type="spellStart"/>
      <w:r>
        <w:t>Gump’s</w:t>
      </w:r>
      <w:proofErr w:type="spellEnd"/>
      <w:r>
        <w:t xml:space="preserve"> Corner“ konnte ich mit etwas gutem Willen zu </w:t>
      </w:r>
      <w:proofErr w:type="spellStart"/>
      <w:r>
        <w:t>Fuss</w:t>
      </w:r>
      <w:proofErr w:type="spellEnd"/>
      <w:r>
        <w:t xml:space="preserve"> gehen. Ich wohnte in einer </w:t>
      </w:r>
      <w:r w:rsidR="004B391E">
        <w:t>E</w:t>
      </w:r>
      <w:r>
        <w:t>in</w:t>
      </w:r>
      <w:r w:rsidR="004B391E">
        <w:t>-</w:t>
      </w:r>
      <w:r>
        <w:t>Zimmer</w:t>
      </w:r>
      <w:r w:rsidR="004B391E">
        <w:t>-</w:t>
      </w:r>
      <w:r>
        <w:t xml:space="preserve">Wohnung mit Kochnische, Bad und Doppelbett. Letzteres erwies sich bei Besuchen von Freundinnen als sehr praktisch, da diese kostenlos bei mir </w:t>
      </w:r>
      <w:r w:rsidR="004B391E">
        <w:t>ü</w:t>
      </w:r>
      <w:r>
        <w:t>bernachten konnten.</w:t>
      </w:r>
    </w:p>
    <w:p w:rsidR="0005563B" w:rsidRDefault="0005563B" w:rsidP="00AB6E56">
      <w:pPr>
        <w:spacing w:after="0"/>
      </w:pPr>
    </w:p>
    <w:p w:rsidR="0005563B" w:rsidRDefault="0005563B" w:rsidP="00AB6E56">
      <w:pPr>
        <w:spacing w:after="0"/>
      </w:pPr>
      <w:r>
        <w:t xml:space="preserve">Lyon ist eine </w:t>
      </w:r>
      <w:proofErr w:type="spellStart"/>
      <w:r>
        <w:t>au</w:t>
      </w:r>
      <w:r w:rsidR="004B391E">
        <w:t>ss</w:t>
      </w:r>
      <w:r>
        <w:t>ergewöhnlich</w:t>
      </w:r>
      <w:proofErr w:type="spellEnd"/>
      <w:r>
        <w:t xml:space="preserve"> schöne Stadt. Neben zahlreichen Ausgehmöglichkeiten und einem regen Studentenleben sollte man auch die vielen Museen nicht vernachlässigen. Gerade das „</w:t>
      </w:r>
      <w:r w:rsidRPr="0005563B">
        <w:t xml:space="preserve">Musée </w:t>
      </w:r>
      <w:proofErr w:type="spellStart"/>
      <w:r w:rsidRPr="0005563B">
        <w:t>Miniature</w:t>
      </w:r>
      <w:proofErr w:type="spellEnd"/>
      <w:r w:rsidRPr="0005563B">
        <w:t xml:space="preserve"> et </w:t>
      </w:r>
      <w:proofErr w:type="spellStart"/>
      <w:r w:rsidRPr="0005563B">
        <w:t>Cinéma</w:t>
      </w:r>
      <w:proofErr w:type="spellEnd"/>
      <w:r>
        <w:t>“, das „</w:t>
      </w:r>
      <w:r w:rsidRPr="0005563B">
        <w:t>Musée des Beaux Arts</w:t>
      </w:r>
      <w:r>
        <w:t>“ und das „</w:t>
      </w:r>
      <w:r w:rsidRPr="0005563B">
        <w:t xml:space="preserve">Musée des </w:t>
      </w:r>
      <w:proofErr w:type="spellStart"/>
      <w:r w:rsidRPr="0005563B">
        <w:t>Tissus</w:t>
      </w:r>
      <w:proofErr w:type="spellEnd"/>
      <w:r w:rsidRPr="0005563B">
        <w:t xml:space="preserve"> et des Arts </w:t>
      </w:r>
      <w:proofErr w:type="spellStart"/>
      <w:r w:rsidRPr="0005563B">
        <w:t>décoratifs</w:t>
      </w:r>
      <w:proofErr w:type="spellEnd"/>
      <w:r>
        <w:t xml:space="preserve">“ sind auf jeden Fall einen Besuch wert. Auch die </w:t>
      </w:r>
      <w:r w:rsidRPr="0005563B">
        <w:t xml:space="preserve">Notre-Dame de </w:t>
      </w:r>
      <w:proofErr w:type="spellStart"/>
      <w:r w:rsidRPr="0005563B">
        <w:t>Fourvière</w:t>
      </w:r>
      <w:proofErr w:type="spellEnd"/>
      <w:r w:rsidR="008E05A8">
        <w:t>,</w:t>
      </w:r>
      <w:r>
        <w:t xml:space="preserve"> die auf einem Hügel über der Stadt thront, sollte zum Pflichtprogramm gehören. </w:t>
      </w:r>
    </w:p>
    <w:p w:rsidR="003013D5" w:rsidRDefault="003013D5" w:rsidP="00AB6E56">
      <w:pPr>
        <w:spacing w:after="0"/>
      </w:pPr>
    </w:p>
    <w:p w:rsidR="003013D5" w:rsidRDefault="003013D5" w:rsidP="00AB6E56">
      <w:pPr>
        <w:spacing w:after="0"/>
      </w:pPr>
      <w:r>
        <w:t>Darüber hinaus ist Lyon ein hervorragender Ausgangspunkt um diverse andere Städte in Frankreich zu besichtigen. So besuchte ich mit anderen internationalen Studenten Marseille, Annecy und Paris.</w:t>
      </w:r>
    </w:p>
    <w:p w:rsidR="00AB6E56" w:rsidRDefault="00AB6E56" w:rsidP="00AB6E56">
      <w:pPr>
        <w:spacing w:after="0"/>
      </w:pPr>
    </w:p>
    <w:p w:rsidR="00AB6E56" w:rsidRPr="0005563B" w:rsidRDefault="0005563B" w:rsidP="00AB6E56">
      <w:pPr>
        <w:spacing w:after="0"/>
        <w:rPr>
          <w:b/>
        </w:rPr>
      </w:pPr>
      <w:r w:rsidRPr="0005563B">
        <w:rPr>
          <w:b/>
        </w:rPr>
        <w:t>Einführung in der Universität</w:t>
      </w:r>
    </w:p>
    <w:p w:rsidR="0005563B" w:rsidRDefault="0005563B" w:rsidP="00AB6E56">
      <w:pPr>
        <w:spacing w:after="0"/>
      </w:pPr>
      <w:r>
        <w:t>Die Einführungsveranstaltung war relativ gut organisiert. So wurde</w:t>
      </w:r>
      <w:r w:rsidR="008E05A8">
        <w:t>n</w:t>
      </w:r>
      <w:r>
        <w:t xml:space="preserve"> den internationalen Studenten die verschiedenen Räumlichkeiten an der Universität gezeigt, und es gab ein kleines Buffet bei dem man sich erstmals kennen lernen konnte. </w:t>
      </w:r>
      <w:proofErr w:type="spellStart"/>
      <w:r w:rsidR="003013D5">
        <w:t>Anschliessend</w:t>
      </w:r>
      <w:proofErr w:type="spellEnd"/>
      <w:r w:rsidR="003013D5">
        <w:t xml:space="preserve"> ging es in Gruppen von circa fünfzehn Studenten durch die Stadt. Auf der Route mussten verschiedene kleine Aufgaben erfüllt und Fotos gemacht werden. Da die Tour sehr lange </w:t>
      </w:r>
      <w:r w:rsidR="008E05A8">
        <w:t>dauerte</w:t>
      </w:r>
      <w:r w:rsidR="003013D5">
        <w:t xml:space="preserve"> und alles zu </w:t>
      </w:r>
      <w:proofErr w:type="spellStart"/>
      <w:r w:rsidR="003013D5">
        <w:t>Fuss</w:t>
      </w:r>
      <w:proofErr w:type="spellEnd"/>
      <w:r w:rsidR="003013D5">
        <w:t xml:space="preserve"> bewältigt werden musste, entschloss sich unsere Gruppe zu einem vorzeitigen Ende. Wir </w:t>
      </w:r>
      <w:proofErr w:type="spellStart"/>
      <w:r w:rsidR="003013D5">
        <w:t>liessen</w:t>
      </w:r>
      <w:proofErr w:type="spellEnd"/>
      <w:r w:rsidR="003013D5">
        <w:t xml:space="preserve"> den jungen Nachmittag gemütlich in einer Bar ausklingen.</w:t>
      </w:r>
    </w:p>
    <w:p w:rsidR="003013D5" w:rsidRDefault="003013D5" w:rsidP="00AB6E56">
      <w:pPr>
        <w:spacing w:after="0"/>
      </w:pPr>
    </w:p>
    <w:p w:rsidR="003013D5" w:rsidRDefault="003013D5" w:rsidP="00AB6E56">
      <w:pPr>
        <w:spacing w:after="0"/>
      </w:pPr>
      <w:r>
        <w:t xml:space="preserve">Der Kontakt zum International Office in Frankreich war stets hervorragend. Speziell Katherine </w:t>
      </w:r>
      <w:proofErr w:type="spellStart"/>
      <w:r>
        <w:t>Maquin</w:t>
      </w:r>
      <w:proofErr w:type="spellEnd"/>
      <w:r>
        <w:t xml:space="preserve">, die unter anderem für die internationalen Studenten zuständig war, setzte stets alle Hebel in Bewegung um uns Neuankömmlingen mit jeglichen Belangen zu unterstützen. </w:t>
      </w:r>
    </w:p>
    <w:p w:rsidR="003013D5" w:rsidRPr="003013D5" w:rsidRDefault="003013D5" w:rsidP="00AB6E56">
      <w:pPr>
        <w:spacing w:after="0"/>
        <w:rPr>
          <w:b/>
        </w:rPr>
      </w:pPr>
    </w:p>
    <w:p w:rsidR="003013D5" w:rsidRPr="003013D5" w:rsidRDefault="003013D5" w:rsidP="00AB6E56">
      <w:pPr>
        <w:spacing w:after="0"/>
        <w:rPr>
          <w:b/>
        </w:rPr>
      </w:pPr>
      <w:r w:rsidRPr="003013D5">
        <w:rPr>
          <w:b/>
        </w:rPr>
        <w:t>Besuchte Lehrveranstaltungen, absolvierte Prüfungen/ Arbeiten</w:t>
      </w:r>
    </w:p>
    <w:p w:rsidR="003013D5" w:rsidRDefault="003013D5" w:rsidP="00AB6E56">
      <w:r>
        <w:t xml:space="preserve">Die von mir besuchten Lehrveranstaltungen schwankten sowohl von den Anforderungen als auch von der Qualität. Da ich ein </w:t>
      </w:r>
      <w:proofErr w:type="spellStart"/>
      <w:r>
        <w:t>grosses</w:t>
      </w:r>
      <w:proofErr w:type="spellEnd"/>
      <w:r>
        <w:t xml:space="preserve"> Interesse an Marketingthemen mitbrachte</w:t>
      </w:r>
      <w:r w:rsidR="008E05A8">
        <w:t>,</w:t>
      </w:r>
      <w:r>
        <w:t xml:space="preserve"> besuchte ich „International Marketing“, „Strategic and Operational Marketing“ und „Digital Marketing“. Darüber hinaus nahm ich an den Kursen „Consumer </w:t>
      </w:r>
      <w:proofErr w:type="spellStart"/>
      <w:r>
        <w:t>Psychology</w:t>
      </w:r>
      <w:proofErr w:type="spellEnd"/>
      <w:r>
        <w:t>“, „French“ und „Project Management“ teil. Obwohl es nicht in meinem Learning Agreement vorgesehen war</w:t>
      </w:r>
      <w:r w:rsidR="008E05A8">
        <w:t>,</w:t>
      </w:r>
      <w:r>
        <w:t xml:space="preserve"> entschied ich mich spontan auch noch den Kurs „International Organisational </w:t>
      </w:r>
      <w:proofErr w:type="spellStart"/>
      <w:r>
        <w:t>Behavior</w:t>
      </w:r>
      <w:proofErr w:type="spellEnd"/>
      <w:r>
        <w:t xml:space="preserve"> </w:t>
      </w:r>
      <w:proofErr w:type="spellStart"/>
      <w:r>
        <w:t>and</w:t>
      </w:r>
      <w:proofErr w:type="spellEnd"/>
      <w:r>
        <w:t xml:space="preserve"> Management“ zu besuchen. </w:t>
      </w:r>
      <w:r w:rsidR="00947B55">
        <w:t>Die</w:t>
      </w:r>
      <w:r>
        <w:t xml:space="preserve"> Arbeitsbelastung </w:t>
      </w:r>
      <w:r w:rsidR="008E05A8">
        <w:t>während des</w:t>
      </w:r>
      <w:r>
        <w:t xml:space="preserve"> Semester</w:t>
      </w:r>
      <w:r w:rsidR="008E05A8">
        <w:t>s war</w:t>
      </w:r>
      <w:r>
        <w:t xml:space="preserve"> im Vergleich zur Universität Liechtenstein nicht allzu hoch. </w:t>
      </w:r>
      <w:r w:rsidR="00947B55">
        <w:t>Allerdings sollte man sich bewusst sein</w:t>
      </w:r>
      <w:r w:rsidR="008E05A8">
        <w:t>,</w:t>
      </w:r>
      <w:r w:rsidR="00947B55">
        <w:t xml:space="preserve"> dass im Allgemeinen Anwesenheitspflicht herrscht, welche auch rigoros nachgeprüft wird. So muss man in jedem Kurs jedes Mal auf einer Unterschriftenliste unterschreiben. Zudem wird </w:t>
      </w:r>
      <w:proofErr w:type="spellStart"/>
      <w:r w:rsidR="00947B55">
        <w:t>grosse</w:t>
      </w:r>
      <w:r w:rsidR="008E05A8">
        <w:t>n</w:t>
      </w:r>
      <w:proofErr w:type="spellEnd"/>
      <w:r w:rsidR="00947B55">
        <w:t xml:space="preserve"> Wert auf Präsentationen und Gruppenarbeiten gelegt. Die Prüfungen waren vom Niveau her relativ unterschiedlich, aber im Vergleich zum gewohnten Prüfungsniveau eher entspannt.</w:t>
      </w:r>
    </w:p>
    <w:p w:rsidR="00947B55" w:rsidRPr="004B391E" w:rsidRDefault="00947B55" w:rsidP="00AB6E56">
      <w:pPr>
        <w:rPr>
          <w:b/>
        </w:rPr>
      </w:pPr>
      <w:r w:rsidRPr="00947B55">
        <w:rPr>
          <w:b/>
        </w:rPr>
        <w:lastRenderedPageBreak/>
        <w:t>Kontakt mit anderen Studierenden, Dozenten, Einheimischen</w:t>
      </w:r>
      <w:r w:rsidR="004B391E">
        <w:rPr>
          <w:b/>
        </w:rPr>
        <w:br/>
      </w:r>
      <w:r>
        <w:t xml:space="preserve">Am meisten und am leichtesten findet man den Kontakt mit anderen internationalen Studenten. So gibt es diverse </w:t>
      </w:r>
      <w:proofErr w:type="spellStart"/>
      <w:r>
        <w:t>Facebookgruppen</w:t>
      </w:r>
      <w:proofErr w:type="spellEnd"/>
      <w:r>
        <w:t xml:space="preserve">, die sich speziell in der Anfangszeit als sehr nützlich herausgestellt haben. </w:t>
      </w:r>
    </w:p>
    <w:p w:rsidR="00947B55" w:rsidRDefault="00947B55" w:rsidP="00AB6E56">
      <w:r>
        <w:t xml:space="preserve">Französische Studenten </w:t>
      </w:r>
      <w:r w:rsidR="008E05A8">
        <w:t>lernte</w:t>
      </w:r>
      <w:r>
        <w:t xml:space="preserve"> ich eher wenige kennen. Allerdings hatte ich durch das Angebot „Dinner </w:t>
      </w:r>
      <w:proofErr w:type="spellStart"/>
      <w:r>
        <w:t>with</w:t>
      </w:r>
      <w:proofErr w:type="spellEnd"/>
      <w:r>
        <w:t xml:space="preserve"> a French Family“</w:t>
      </w:r>
      <w:r w:rsidR="008E05A8">
        <w:t>,</w:t>
      </w:r>
      <w:r>
        <w:t xml:space="preserve"> an dem ich zweimal teilnahm, die Möglichkeit sehr herzliche französische Familien kennenzulernen und meine Französischkenntnisse anzuwenden. Darüber hinaus habe ich in einem </w:t>
      </w:r>
      <w:proofErr w:type="spellStart"/>
      <w:r>
        <w:t>Sprachencafe</w:t>
      </w:r>
      <w:proofErr w:type="spellEnd"/>
      <w:r>
        <w:t xml:space="preserve"> eine Französisch-Tandempartnerin gefunden</w:t>
      </w:r>
      <w:r w:rsidR="008E05A8">
        <w:t>,</w:t>
      </w:r>
      <w:r>
        <w:t xml:space="preserve"> mit der ich mich circa einmal die Woche getroffen habe</w:t>
      </w:r>
      <w:r w:rsidR="008E05A8">
        <w:t>,</w:t>
      </w:r>
      <w:r>
        <w:t xml:space="preserve"> um mein </w:t>
      </w:r>
      <w:r w:rsidR="008E05A8">
        <w:t>F</w:t>
      </w:r>
      <w:r>
        <w:t xml:space="preserve">ranzösisch beziehungsweise ihr </w:t>
      </w:r>
      <w:r w:rsidR="008E05A8">
        <w:t>D</w:t>
      </w:r>
      <w:r>
        <w:t>eutsch aufzubessern. Allerdings sollte man sich bewusst sein, dass</w:t>
      </w:r>
      <w:r w:rsidR="008E05A8">
        <w:t>,</w:t>
      </w:r>
      <w:r>
        <w:t xml:space="preserve"> wenn man nicht explizit Bemühungen in diese Richtung unternimmt, d</w:t>
      </w:r>
      <w:r w:rsidR="002942F3">
        <w:t>ie Hauptkommunikationssprache vermutlich Englisch sein wird.</w:t>
      </w:r>
    </w:p>
    <w:p w:rsidR="002942F3" w:rsidRDefault="002942F3" w:rsidP="00AB6E56">
      <w:r>
        <w:t>De</w:t>
      </w:r>
      <w:r w:rsidR="008E05A8">
        <w:t>n</w:t>
      </w:r>
      <w:r>
        <w:t xml:space="preserve"> Kontakt mit den Dozenten habe ich im Allgemeinen als gut erlebt. Speziell unsere Französischlehrerin war sehr offen für Anregungen und gab uns sogar ihre Kontaktdaten für den Fall, dass jemand wieder nach Lyon kommen sollte. </w:t>
      </w:r>
    </w:p>
    <w:p w:rsidR="002942F3" w:rsidRDefault="002942F3" w:rsidP="00AB6E56">
      <w:r>
        <w:t xml:space="preserve">Im </w:t>
      </w:r>
      <w:proofErr w:type="spellStart"/>
      <w:r>
        <w:t>Grossen</w:t>
      </w:r>
      <w:proofErr w:type="spellEnd"/>
      <w:r>
        <w:t xml:space="preserve"> und Ganzen würde ich einen Aufenthalt in Lyon jedem nur empfehlen. </w:t>
      </w:r>
      <w:r w:rsidR="008E05A8">
        <w:t xml:space="preserve">Man hat nicht </w:t>
      </w:r>
      <w:r>
        <w:t xml:space="preserve">nur die Möglichkeit die </w:t>
      </w:r>
      <w:r w:rsidR="00D67879">
        <w:t>f</w:t>
      </w:r>
      <w:r>
        <w:t xml:space="preserve">ranzösische Kultur näher kennen zu lernen, </w:t>
      </w:r>
      <w:r w:rsidR="00D67879">
        <w:t>sondern</w:t>
      </w:r>
      <w:r>
        <w:t xml:space="preserve"> auch Teil einer internationalen Gemeinschaft zu sein und eine faszinierende Stadt sowie ein geschichtsträchtiges Land hautnah zu erleben. </w:t>
      </w:r>
    </w:p>
    <w:p w:rsidR="00947B55" w:rsidRDefault="00D67879" w:rsidP="00AB6E56">
      <w:r>
        <w:t xml:space="preserve">Maria </w:t>
      </w:r>
      <w:proofErr w:type="spellStart"/>
      <w:r>
        <w:t>Klien</w:t>
      </w:r>
      <w:proofErr w:type="spellEnd"/>
    </w:p>
    <w:p w:rsidR="00AB6E56" w:rsidRDefault="004B391E" w:rsidP="00AB6E56">
      <w:bookmarkStart w:id="0" w:name="_GoBack"/>
      <w:r>
        <w:rPr>
          <w:noProof/>
          <w:lang w:val="de-CH" w:eastAsia="de-CH"/>
        </w:rPr>
        <w:drawing>
          <wp:anchor distT="0" distB="0" distL="114300" distR="114300" simplePos="0" relativeHeight="251658240" behindDoc="1" locked="0" layoutInCell="1" allowOverlap="1" wp14:anchorId="1F19C01A">
            <wp:simplePos x="0" y="0"/>
            <wp:positionH relativeFrom="column">
              <wp:posOffset>2291080</wp:posOffset>
            </wp:positionH>
            <wp:positionV relativeFrom="paragraph">
              <wp:posOffset>1147445</wp:posOffset>
            </wp:positionV>
            <wp:extent cx="4019550" cy="2846705"/>
            <wp:effectExtent l="0" t="0" r="0" b="0"/>
            <wp:wrapTight wrapText="bothSides">
              <wp:wrapPolygon edited="0">
                <wp:start x="0" y="0"/>
                <wp:lineTo x="0" y="21393"/>
                <wp:lineTo x="21498" y="21393"/>
                <wp:lineTo x="21498"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r="20657"/>
                    <a:stretch/>
                  </pic:blipFill>
                  <pic:spPr bwMode="auto">
                    <a:xfrm>
                      <a:off x="0" y="0"/>
                      <a:ext cx="4019550" cy="2846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bookmarkEnd w:id="0"/>
      <w:r>
        <w:rPr>
          <w:noProof/>
          <w:lang w:val="de-CH" w:eastAsia="de-CH"/>
        </w:rPr>
        <w:drawing>
          <wp:anchor distT="0" distB="0" distL="114300" distR="114300" simplePos="0" relativeHeight="251659264" behindDoc="1" locked="0" layoutInCell="1" allowOverlap="1" wp14:anchorId="4974BAD8">
            <wp:simplePos x="0" y="0"/>
            <wp:positionH relativeFrom="margin">
              <wp:posOffset>-347345</wp:posOffset>
            </wp:positionH>
            <wp:positionV relativeFrom="paragraph">
              <wp:posOffset>669925</wp:posOffset>
            </wp:positionV>
            <wp:extent cx="2466975" cy="3752850"/>
            <wp:effectExtent l="0" t="0" r="9525" b="0"/>
            <wp:wrapTight wrapText="bothSides">
              <wp:wrapPolygon edited="0">
                <wp:start x="0" y="0"/>
                <wp:lineTo x="0" y="21490"/>
                <wp:lineTo x="21517" y="21490"/>
                <wp:lineTo x="21517"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435" t="22446" r="12362" b="11558"/>
                    <a:stretch/>
                  </pic:blipFill>
                  <pic:spPr bwMode="auto">
                    <a:xfrm>
                      <a:off x="0" y="0"/>
                      <a:ext cx="2466975" cy="3752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AB6E56">
      <w:headerReference w:type="default" r:id="rId10"/>
      <w:foot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04F2" w:rsidRDefault="006104F2" w:rsidP="00AB6E56">
      <w:pPr>
        <w:spacing w:after="0" w:line="240" w:lineRule="auto"/>
      </w:pPr>
      <w:r>
        <w:separator/>
      </w:r>
    </w:p>
  </w:endnote>
  <w:endnote w:type="continuationSeparator" w:id="0">
    <w:p w:rsidR="006104F2" w:rsidRDefault="006104F2" w:rsidP="00AB6E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38443"/>
      <w:docPartObj>
        <w:docPartGallery w:val="Page Numbers (Bottom of Page)"/>
        <w:docPartUnique/>
      </w:docPartObj>
    </w:sdtPr>
    <w:sdtEndPr/>
    <w:sdtContent>
      <w:p w:rsidR="006475BE" w:rsidRDefault="006475BE">
        <w:pPr>
          <w:pStyle w:val="Fuzeile"/>
          <w:jc w:val="right"/>
        </w:pPr>
        <w:r>
          <w:fldChar w:fldCharType="begin"/>
        </w:r>
        <w:r>
          <w:instrText>PAGE   \* MERGEFORMAT</w:instrText>
        </w:r>
        <w:r>
          <w:fldChar w:fldCharType="separate"/>
        </w:r>
        <w:r w:rsidR="00E52052" w:rsidRPr="00E52052">
          <w:rPr>
            <w:noProof/>
            <w:lang w:val="de-DE"/>
          </w:rPr>
          <w:t>1</w:t>
        </w:r>
        <w:r>
          <w:fldChar w:fldCharType="end"/>
        </w:r>
      </w:p>
    </w:sdtContent>
  </w:sdt>
  <w:p w:rsidR="006475BE" w:rsidRDefault="006475BE">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04F2" w:rsidRDefault="006104F2" w:rsidP="00AB6E56">
      <w:pPr>
        <w:spacing w:after="0" w:line="240" w:lineRule="auto"/>
      </w:pPr>
      <w:r>
        <w:separator/>
      </w:r>
    </w:p>
  </w:footnote>
  <w:footnote w:type="continuationSeparator" w:id="0">
    <w:p w:rsidR="006104F2" w:rsidRDefault="006104F2" w:rsidP="00AB6E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E56" w:rsidRDefault="00AB6E56">
    <w:pPr>
      <w:pStyle w:val="Kopfzeile"/>
    </w:pPr>
    <w:r>
      <w:t xml:space="preserve">Lyon 2018 </w:t>
    </w:r>
  </w:p>
  <w:p w:rsidR="00E52052" w:rsidRDefault="00E52052">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6E56"/>
    <w:rsid w:val="0005563B"/>
    <w:rsid w:val="000E6D9D"/>
    <w:rsid w:val="002942F3"/>
    <w:rsid w:val="003013D5"/>
    <w:rsid w:val="00433ACD"/>
    <w:rsid w:val="004B391E"/>
    <w:rsid w:val="006104F2"/>
    <w:rsid w:val="006475BE"/>
    <w:rsid w:val="0073026E"/>
    <w:rsid w:val="008223AD"/>
    <w:rsid w:val="008E05A8"/>
    <w:rsid w:val="00947B55"/>
    <w:rsid w:val="00AB6E56"/>
    <w:rsid w:val="00C822BE"/>
    <w:rsid w:val="00D67879"/>
    <w:rsid w:val="00E5205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B6E5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B6E56"/>
  </w:style>
  <w:style w:type="paragraph" w:styleId="Fuzeile">
    <w:name w:val="footer"/>
    <w:basedOn w:val="Standard"/>
    <w:link w:val="FuzeileZchn"/>
    <w:uiPriority w:val="99"/>
    <w:unhideWhenUsed/>
    <w:rsid w:val="00AB6E5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B6E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B6E5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B6E56"/>
  </w:style>
  <w:style w:type="paragraph" w:styleId="Fuzeile">
    <w:name w:val="footer"/>
    <w:basedOn w:val="Standard"/>
    <w:link w:val="FuzeileZchn"/>
    <w:uiPriority w:val="99"/>
    <w:unhideWhenUsed/>
    <w:rsid w:val="00AB6E5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B6E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E5A9B5-5677-4CAF-BB54-C7811EE2F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530C32C2</Template>
  <TotalTime>0</TotalTime>
  <Pages>2</Pages>
  <Words>696</Words>
  <Characters>4392</Characters>
  <Application>Microsoft Office Word</Application>
  <DocSecurity>4</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Universität Liechtenstein</Company>
  <LinksUpToDate>false</LinksUpToDate>
  <CharactersWithSpaces>5078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klien</dc:creator>
  <cp:lastModifiedBy>Ferramosca Flavia</cp:lastModifiedBy>
  <cp:revision>2</cp:revision>
  <cp:lastPrinted>2019-03-08T07:04:00Z</cp:lastPrinted>
  <dcterms:created xsi:type="dcterms:W3CDTF">2019-03-08T07:09:00Z</dcterms:created>
  <dcterms:modified xsi:type="dcterms:W3CDTF">2019-03-08T07:09:00Z</dcterms:modified>
</cp:coreProperties>
</file>